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2654"/>
        <w:gridCol w:w="2136"/>
        <w:gridCol w:w="1832"/>
      </w:tblGrid>
      <w:tr w:rsidR="000172E5" w:rsidRPr="00637200" w14:paraId="575D0268" w14:textId="77777777" w:rsidTr="00CC47BF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2C691BD2" w14:textId="0BA6DD29" w:rsidR="000172E5" w:rsidRPr="00637200" w:rsidRDefault="006561E4" w:rsidP="00637200">
            <w:pPr>
              <w:pStyle w:val="Titolo1"/>
              <w:outlineLvl w:val="0"/>
            </w:pPr>
            <w:r>
              <w:t>Dati</w:t>
            </w:r>
          </w:p>
        </w:tc>
      </w:tr>
      <w:tr w:rsidR="000172E5" w:rsidRPr="00846B76" w14:paraId="5EDB361C" w14:textId="77777777" w:rsidTr="00CC47BF">
        <w:sdt>
          <w:sdtPr>
            <w:id w:val="1621259925"/>
            <w:placeholder>
              <w:docPart w:val="577FC50F141D4389A7F91DDC13D953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2" w:type="pct"/>
                <w:vAlign w:val="bottom"/>
              </w:tcPr>
              <w:p w14:paraId="263235B0" w14:textId="77777777" w:rsidR="000172E5" w:rsidRPr="00637200" w:rsidRDefault="007147D7" w:rsidP="00CC47BF">
                <w:pPr>
                  <w:pStyle w:val="Rientronormale"/>
                  <w:ind w:left="179"/>
                </w:pPr>
                <w:r w:rsidRPr="00637200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668" w:type="pct"/>
            <w:gridSpan w:val="3"/>
            <w:tcBorders>
              <w:bottom w:val="single" w:sz="4" w:space="0" w:color="auto"/>
            </w:tcBorders>
            <w:vAlign w:val="bottom"/>
          </w:tcPr>
          <w:p w14:paraId="6F42559C" w14:textId="77777777" w:rsidR="000172E5" w:rsidRPr="00846B76" w:rsidRDefault="000172E5" w:rsidP="00311D4F"/>
        </w:tc>
      </w:tr>
      <w:tr w:rsidR="000172E5" w:rsidRPr="00846B76" w14:paraId="1E4C28ED" w14:textId="77777777" w:rsidTr="00CC47BF">
        <w:sdt>
          <w:sdtPr>
            <w:id w:val="-1470592894"/>
            <w:placeholder>
              <w:docPart w:val="3A60FCF016834ADDB3394329854F68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2" w:type="pct"/>
                <w:vAlign w:val="bottom"/>
              </w:tcPr>
              <w:p w14:paraId="1AB7B481" w14:textId="77777777" w:rsidR="000172E5" w:rsidRPr="00637200" w:rsidRDefault="007147D7" w:rsidP="00CC47BF">
                <w:pPr>
                  <w:pStyle w:val="Rientronormale"/>
                  <w:ind w:left="179"/>
                </w:pPr>
                <w:r w:rsidRPr="00637200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36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9474A9" w14:textId="77777777" w:rsidR="000172E5" w:rsidRPr="00846B76" w:rsidRDefault="000172E5" w:rsidP="00311D4F"/>
        </w:tc>
      </w:tr>
      <w:tr w:rsidR="000172E5" w:rsidRPr="00846B76" w14:paraId="2FD3E7A6" w14:textId="77777777" w:rsidTr="00CC47BF">
        <w:tc>
          <w:tcPr>
            <w:tcW w:w="1332" w:type="pct"/>
            <w:vAlign w:val="bottom"/>
          </w:tcPr>
          <w:p w14:paraId="6ACAC20B" w14:textId="2FE63050" w:rsidR="000172E5" w:rsidRPr="00637200" w:rsidRDefault="00CC47BF" w:rsidP="00CC47BF">
            <w:pPr>
              <w:pStyle w:val="Rientronormale"/>
              <w:ind w:left="179"/>
            </w:pPr>
            <w:r>
              <w:t>Luogo di</w:t>
            </w:r>
            <w:r w:rsidR="006561E4">
              <w:t xml:space="preserve"> nascita</w:t>
            </w:r>
          </w:p>
        </w:tc>
        <w:tc>
          <w:tcPr>
            <w:tcW w:w="147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8317CE" w14:textId="77777777" w:rsidR="000172E5" w:rsidRPr="00846B76" w:rsidRDefault="000172E5" w:rsidP="00311D4F"/>
        </w:tc>
        <w:tc>
          <w:tcPr>
            <w:tcW w:w="1183" w:type="pct"/>
            <w:tcBorders>
              <w:top w:val="single" w:sz="4" w:space="0" w:color="auto"/>
            </w:tcBorders>
            <w:vAlign w:val="bottom"/>
          </w:tcPr>
          <w:p w14:paraId="633524C2" w14:textId="194C7986" w:rsidR="000172E5" w:rsidRDefault="00CC47BF" w:rsidP="00CC47BF">
            <w:pPr>
              <w:ind w:left="227"/>
            </w:pPr>
            <w:r>
              <w:t>Data di nascita</w:t>
            </w:r>
            <w:r w:rsidR="006561E4">
              <w:t xml:space="preserve">        </w:t>
            </w:r>
          </w:p>
        </w:tc>
        <w:tc>
          <w:tcPr>
            <w:tcW w:w="10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0081D" w14:textId="77777777" w:rsidR="000172E5" w:rsidRPr="00846B76" w:rsidRDefault="000172E5" w:rsidP="00311D4F"/>
        </w:tc>
      </w:tr>
      <w:tr w:rsidR="000172E5" w:rsidRPr="00846B76" w14:paraId="7E3CA633" w14:textId="77777777" w:rsidTr="00CC47BF">
        <w:tc>
          <w:tcPr>
            <w:tcW w:w="1332" w:type="pct"/>
            <w:vAlign w:val="bottom"/>
          </w:tcPr>
          <w:p w14:paraId="6F6A9E19" w14:textId="305F8C6E" w:rsidR="000172E5" w:rsidRPr="00637200" w:rsidRDefault="00CC47BF" w:rsidP="00CC47BF">
            <w:pPr>
              <w:pStyle w:val="Rientronormale"/>
              <w:ind w:left="179"/>
            </w:pPr>
            <w:r>
              <w:t>E-mail</w:t>
            </w:r>
          </w:p>
        </w:tc>
        <w:tc>
          <w:tcPr>
            <w:tcW w:w="3668" w:type="pct"/>
            <w:gridSpan w:val="3"/>
            <w:tcBorders>
              <w:bottom w:val="single" w:sz="4" w:space="0" w:color="auto"/>
            </w:tcBorders>
            <w:vAlign w:val="bottom"/>
          </w:tcPr>
          <w:p w14:paraId="68401A45" w14:textId="77777777" w:rsidR="000172E5" w:rsidRPr="00846B76" w:rsidRDefault="000172E5" w:rsidP="00311D4F"/>
        </w:tc>
      </w:tr>
      <w:tr w:rsidR="000172E5" w:rsidRPr="00846B76" w14:paraId="3EE7F05F" w14:textId="77777777" w:rsidTr="00CC47BF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7C0EA4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6955DFE" w14:textId="77777777" w:rsidTr="00CC47BF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62FD32DE" w14:textId="08AEB649" w:rsidR="000172E5" w:rsidRPr="00846B76" w:rsidRDefault="006561E4" w:rsidP="00637200">
            <w:pPr>
              <w:pStyle w:val="Titolo1"/>
              <w:outlineLvl w:val="0"/>
            </w:pPr>
            <w:r>
              <w:t>Indirizzo</w:t>
            </w:r>
          </w:p>
        </w:tc>
      </w:tr>
      <w:tr w:rsidR="000172E5" w:rsidRPr="00846B76" w14:paraId="054E383D" w14:textId="77777777" w:rsidTr="00CC47BF">
        <w:tc>
          <w:tcPr>
            <w:tcW w:w="1332" w:type="pct"/>
            <w:vAlign w:val="bottom"/>
          </w:tcPr>
          <w:p w14:paraId="4B43AFF7" w14:textId="7663C9A3" w:rsidR="000172E5" w:rsidRPr="00846B76" w:rsidRDefault="006561E4" w:rsidP="00CC47BF">
            <w:pPr>
              <w:pStyle w:val="Rientronormale"/>
              <w:ind w:left="179"/>
            </w:pPr>
            <w:r>
              <w:t>Indirizzo</w:t>
            </w:r>
          </w:p>
        </w:tc>
        <w:tc>
          <w:tcPr>
            <w:tcW w:w="3668" w:type="pct"/>
            <w:gridSpan w:val="3"/>
            <w:tcBorders>
              <w:bottom w:val="single" w:sz="4" w:space="0" w:color="auto"/>
            </w:tcBorders>
            <w:vAlign w:val="bottom"/>
          </w:tcPr>
          <w:p w14:paraId="7EC276A3" w14:textId="77777777" w:rsidR="000172E5" w:rsidRPr="00846B76" w:rsidRDefault="000172E5" w:rsidP="00CC47BF">
            <w:pPr>
              <w:ind w:left="179"/>
            </w:pPr>
            <w:bookmarkStart w:id="0" w:name="_GoBack"/>
            <w:bookmarkEnd w:id="0"/>
          </w:p>
        </w:tc>
      </w:tr>
      <w:tr w:rsidR="000172E5" w:rsidRPr="00846B76" w14:paraId="6AC782AC" w14:textId="77777777" w:rsidTr="00CC47BF">
        <w:tc>
          <w:tcPr>
            <w:tcW w:w="1332" w:type="pct"/>
            <w:vAlign w:val="bottom"/>
          </w:tcPr>
          <w:p w14:paraId="24D03ABA" w14:textId="30C29290" w:rsidR="000172E5" w:rsidRPr="00846B76" w:rsidRDefault="000172E5" w:rsidP="00CC47BF">
            <w:pPr>
              <w:pStyle w:val="Rientronormale"/>
              <w:ind w:left="179"/>
            </w:pPr>
          </w:p>
        </w:tc>
        <w:tc>
          <w:tcPr>
            <w:tcW w:w="36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69BEBF" w14:textId="77777777" w:rsidR="000172E5" w:rsidRPr="00846B76" w:rsidRDefault="000172E5" w:rsidP="00CC47BF">
            <w:pPr>
              <w:ind w:left="179"/>
            </w:pPr>
          </w:p>
        </w:tc>
      </w:tr>
      <w:tr w:rsidR="00CC47BF" w:rsidRPr="00846B76" w14:paraId="72B9D3B1" w14:textId="77777777" w:rsidTr="00CC47BF">
        <w:tc>
          <w:tcPr>
            <w:tcW w:w="1332" w:type="pct"/>
            <w:vAlign w:val="bottom"/>
          </w:tcPr>
          <w:p w14:paraId="02ECDFCC" w14:textId="47A9CD60" w:rsidR="00CC47BF" w:rsidRPr="00846B76" w:rsidRDefault="00CC47BF" w:rsidP="00CC47BF">
            <w:pPr>
              <w:pStyle w:val="Rientronormale"/>
              <w:ind w:left="179"/>
            </w:pPr>
            <w:r>
              <w:t>Città</w:t>
            </w:r>
          </w:p>
        </w:tc>
        <w:tc>
          <w:tcPr>
            <w:tcW w:w="36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8A4D07" w14:textId="77777777" w:rsidR="00CC47BF" w:rsidRPr="00846B76" w:rsidRDefault="00CC47BF" w:rsidP="00CC47BF">
            <w:pPr>
              <w:ind w:left="179"/>
            </w:pPr>
          </w:p>
        </w:tc>
      </w:tr>
      <w:tr w:rsidR="00CC47BF" w:rsidRPr="00846B76" w14:paraId="2283CABF" w14:textId="77777777" w:rsidTr="00CC47BF">
        <w:tc>
          <w:tcPr>
            <w:tcW w:w="1332" w:type="pct"/>
            <w:vAlign w:val="bottom"/>
          </w:tcPr>
          <w:p w14:paraId="2DA15D84" w14:textId="4F187FD2" w:rsidR="00CC47BF" w:rsidRDefault="00CC47BF" w:rsidP="00CC47BF">
            <w:pPr>
              <w:pStyle w:val="Rientronormale"/>
              <w:ind w:left="179"/>
            </w:pPr>
            <w:r>
              <w:t>Nazione</w:t>
            </w:r>
          </w:p>
        </w:tc>
        <w:tc>
          <w:tcPr>
            <w:tcW w:w="3668" w:type="pct"/>
            <w:gridSpan w:val="3"/>
            <w:tcBorders>
              <w:bottom w:val="single" w:sz="4" w:space="0" w:color="auto"/>
            </w:tcBorders>
            <w:vAlign w:val="bottom"/>
          </w:tcPr>
          <w:p w14:paraId="228D51B1" w14:textId="77777777" w:rsidR="00CC47BF" w:rsidRPr="00846B76" w:rsidRDefault="00CC47BF" w:rsidP="00CC47BF">
            <w:pPr>
              <w:ind w:left="179"/>
            </w:pPr>
          </w:p>
        </w:tc>
      </w:tr>
      <w:tr w:rsidR="00CC47BF" w:rsidRPr="00846B76" w14:paraId="124FE5A4" w14:textId="77777777" w:rsidTr="00CC47BF">
        <w:tc>
          <w:tcPr>
            <w:tcW w:w="1332" w:type="pct"/>
            <w:vAlign w:val="bottom"/>
          </w:tcPr>
          <w:p w14:paraId="117C3C18" w14:textId="0CBD4872" w:rsidR="00CC47BF" w:rsidRDefault="00CC47BF" w:rsidP="00CC47BF">
            <w:pPr>
              <w:pStyle w:val="Rientronormale"/>
              <w:ind w:left="179"/>
            </w:pPr>
            <w:r>
              <w:t>Cellulare</w:t>
            </w:r>
          </w:p>
        </w:tc>
        <w:tc>
          <w:tcPr>
            <w:tcW w:w="3668" w:type="pct"/>
            <w:gridSpan w:val="3"/>
            <w:tcBorders>
              <w:bottom w:val="single" w:sz="4" w:space="0" w:color="auto"/>
            </w:tcBorders>
            <w:vAlign w:val="bottom"/>
          </w:tcPr>
          <w:p w14:paraId="661A1977" w14:textId="77777777" w:rsidR="00CC47BF" w:rsidRPr="00846B76" w:rsidRDefault="00CC47BF" w:rsidP="00CC47BF">
            <w:pPr>
              <w:ind w:left="179"/>
            </w:pPr>
          </w:p>
        </w:tc>
      </w:tr>
      <w:tr w:rsidR="000172E5" w:rsidRPr="00846B76" w14:paraId="7D9E089F" w14:textId="77777777" w:rsidTr="00CC47BF">
        <w:tc>
          <w:tcPr>
            <w:tcW w:w="1332" w:type="pct"/>
            <w:vAlign w:val="bottom"/>
          </w:tcPr>
          <w:p w14:paraId="5DFB1872" w14:textId="1FAC07CB" w:rsidR="000172E5" w:rsidRPr="00846B76" w:rsidRDefault="00CC47BF" w:rsidP="00CC47BF">
            <w:pPr>
              <w:pStyle w:val="Rientronormale"/>
              <w:ind w:left="179"/>
            </w:pPr>
            <w:r>
              <w:t>Professione</w:t>
            </w:r>
          </w:p>
        </w:tc>
        <w:tc>
          <w:tcPr>
            <w:tcW w:w="3668" w:type="pct"/>
            <w:gridSpan w:val="3"/>
            <w:tcBorders>
              <w:bottom w:val="single" w:sz="4" w:space="0" w:color="auto"/>
            </w:tcBorders>
            <w:vAlign w:val="bottom"/>
          </w:tcPr>
          <w:p w14:paraId="04E5C408" w14:textId="77777777" w:rsidR="000172E5" w:rsidRPr="00846B76" w:rsidRDefault="000172E5" w:rsidP="00CC47BF">
            <w:pPr>
              <w:ind w:left="179"/>
            </w:pPr>
          </w:p>
        </w:tc>
      </w:tr>
    </w:tbl>
    <w:p w14:paraId="1FEFC194" w14:textId="77777777" w:rsidR="000172E5" w:rsidRPr="0006568A" w:rsidRDefault="000172E5" w:rsidP="00637200"/>
    <w:sectPr w:rsidR="000172E5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A220CE" w14:textId="77777777" w:rsidR="00E80060" w:rsidRDefault="00E80060" w:rsidP="000172E5">
      <w:pPr>
        <w:spacing w:after="0" w:line="240" w:lineRule="auto"/>
      </w:pPr>
      <w:r>
        <w:separator/>
      </w:r>
    </w:p>
  </w:endnote>
  <w:endnote w:type="continuationSeparator" w:id="0">
    <w:p w14:paraId="46DFF499" w14:textId="77777777" w:rsidR="00E80060" w:rsidRDefault="00E8006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39D9BC-FC31-43DD-8116-889D231002E1}"/>
    <w:embedBold r:id="rId2" w:fontKey="{7F90B02A-C405-476A-8AFA-F4582534C9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F217D50-8877-4798-AE4A-AE704ADC7247}"/>
    <w:embedBold r:id="rId4" w:fontKey="{7D198149-C32F-4792-909F-DC5B1FE6BA66}"/>
    <w:embedItalic r:id="rId5" w:fontKey="{91C75DC2-62B7-494B-90CD-C03980B5F07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B80842D-BB76-445F-8301-704A2B2685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11FDFF5-2708-4DBE-B063-C705DEF8921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435"/>
      <w:gridCol w:w="4591"/>
    </w:tblGrid>
    <w:tr w:rsidR="006561E4" w:rsidRPr="00311D4F" w14:paraId="3EEF6148" w14:textId="77777777" w:rsidTr="00637200">
      <w:tc>
        <w:tcPr>
          <w:tcW w:w="4675" w:type="dxa"/>
          <w:vAlign w:val="center"/>
        </w:tcPr>
        <w:p w14:paraId="1929F13E" w14:textId="7CBADCD6" w:rsidR="00311D4F" w:rsidRPr="00311D4F" w:rsidRDefault="006561E4" w:rsidP="006561E4">
          <w:pPr>
            <w:pStyle w:val="Pidipagina"/>
          </w:pPr>
          <w:r w:rsidRPr="006561E4">
            <w:t>La Biblioteca della Facoltà</w:t>
          </w:r>
          <w:r>
            <w:br/>
            <w:t>Via del Serafico, 1</w:t>
          </w:r>
          <w:r>
            <w:br/>
            <w:t>00142 Roma</w:t>
          </w:r>
        </w:p>
      </w:tc>
      <w:tc>
        <w:tcPr>
          <w:tcW w:w="4675" w:type="dxa"/>
          <w:vAlign w:val="center"/>
        </w:tcPr>
        <w:p w14:paraId="791893EA" w14:textId="433C7D5F" w:rsidR="00311D4F" w:rsidRPr="00311D4F" w:rsidRDefault="006561E4" w:rsidP="00637200">
          <w:pPr>
            <w:pStyle w:val="Pidipagina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B8F6648" wp14:editId="68D73A92">
                <wp:extent cx="2004365" cy="837854"/>
                <wp:effectExtent l="0" t="0" r="0" b="63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8473" cy="877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73E8F1" w14:textId="77777777" w:rsidR="006145D8" w:rsidRDefault="006145D8" w:rsidP="006372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6A5A8" w14:textId="77777777" w:rsidR="00E80060" w:rsidRDefault="00E80060" w:rsidP="000172E5">
      <w:pPr>
        <w:spacing w:after="0" w:line="240" w:lineRule="auto"/>
      </w:pPr>
      <w:r>
        <w:separator/>
      </w:r>
    </w:p>
  </w:footnote>
  <w:footnote w:type="continuationSeparator" w:id="0">
    <w:p w14:paraId="5553BC63" w14:textId="77777777" w:rsidR="00E80060" w:rsidRDefault="00E8006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3DFF2192" w14:textId="77777777" w:rsidTr="00384B05">
      <w:trPr>
        <w:trHeight w:val="990"/>
      </w:trPr>
      <w:tc>
        <w:tcPr>
          <w:tcW w:w="1350" w:type="dxa"/>
          <w:vAlign w:val="center"/>
        </w:tcPr>
        <w:p w14:paraId="682C468E" w14:textId="77777777" w:rsidR="00B337A2" w:rsidRPr="00637200" w:rsidRDefault="00B337A2" w:rsidP="00637200">
          <w:pPr>
            <w:pStyle w:val="Intestazione"/>
          </w:pPr>
          <w:r w:rsidRPr="00637200">
            <w:rPr>
              <w:noProof/>
              <w:lang w:eastAsia="it-IT"/>
            </w:rPr>
            <w:drawing>
              <wp:inline distT="0" distB="0" distL="0" distR="0" wp14:anchorId="23FE19B1" wp14:editId="662C50F3">
                <wp:extent cx="640080" cy="640080"/>
                <wp:effectExtent l="0" t="0" r="0" b="0"/>
                <wp:docPr id="5" name="Elemento grafico 5" descr="Ut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59B9DBD" w14:textId="1449ECFC" w:rsidR="00B337A2" w:rsidRPr="00637200" w:rsidRDefault="006561E4" w:rsidP="00637200">
          <w:pPr>
            <w:pStyle w:val="Intestazione"/>
          </w:pPr>
          <w:r>
            <w:t>Modulo Tessera Biblioteca Seraphicum</w:t>
          </w:r>
        </w:p>
      </w:tc>
    </w:tr>
  </w:tbl>
  <w:p w14:paraId="7FB7A392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1E4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C4D01"/>
    <w:rsid w:val="003F0847"/>
    <w:rsid w:val="0040090B"/>
    <w:rsid w:val="0046302A"/>
    <w:rsid w:val="00487D2D"/>
    <w:rsid w:val="004D5D62"/>
    <w:rsid w:val="00502E9C"/>
    <w:rsid w:val="005112D0"/>
    <w:rsid w:val="00523D77"/>
    <w:rsid w:val="00577E06"/>
    <w:rsid w:val="00583334"/>
    <w:rsid w:val="005A3BF7"/>
    <w:rsid w:val="005F2035"/>
    <w:rsid w:val="005F7990"/>
    <w:rsid w:val="006145D8"/>
    <w:rsid w:val="00637200"/>
    <w:rsid w:val="0063739C"/>
    <w:rsid w:val="006561E4"/>
    <w:rsid w:val="007147D7"/>
    <w:rsid w:val="00770F25"/>
    <w:rsid w:val="007A35A8"/>
    <w:rsid w:val="007B0A85"/>
    <w:rsid w:val="007C6A52"/>
    <w:rsid w:val="0082043E"/>
    <w:rsid w:val="00846B76"/>
    <w:rsid w:val="0086797B"/>
    <w:rsid w:val="008C3D6F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1EE6"/>
    <w:rsid w:val="00CB4A51"/>
    <w:rsid w:val="00CC47BF"/>
    <w:rsid w:val="00CD4532"/>
    <w:rsid w:val="00CD47B0"/>
    <w:rsid w:val="00CE6104"/>
    <w:rsid w:val="00CE7918"/>
    <w:rsid w:val="00D16163"/>
    <w:rsid w:val="00DB3FAD"/>
    <w:rsid w:val="00DC71EC"/>
    <w:rsid w:val="00E61C09"/>
    <w:rsid w:val="00E80060"/>
    <w:rsid w:val="00EB3B58"/>
    <w:rsid w:val="00EC7359"/>
    <w:rsid w:val="00EE3054"/>
    <w:rsid w:val="00F00606"/>
    <w:rsid w:val="00F01256"/>
    <w:rsid w:val="00F979D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5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qFormat/>
    <w:rsid w:val="00311D4F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7200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ap\AppData\Roaming\Microsoft\Templates\Modulo%20di%20adesio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77FC50F141D4389A7F91DDC13D953B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6DDD39-D1C9-4E52-A5B8-F42AD41963EC}"/>
      </w:docPartPr>
      <w:docPartBody>
        <w:p w:rsidR="00B570AF" w:rsidRDefault="00FC489E">
          <w:pPr>
            <w:pStyle w:val="577FC50F141D4389A7F91DDC13D953BE"/>
          </w:pPr>
          <w:r w:rsidRPr="006145D8">
            <w:rPr>
              <w:lang w:bidi="it-IT"/>
            </w:rPr>
            <w:t>Nome</w:t>
          </w:r>
        </w:p>
      </w:docPartBody>
    </w:docPart>
    <w:docPart>
      <w:docPartPr>
        <w:name w:val="3A60FCF016834ADDB3394329854F68D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6620E24-BEDB-408A-AB41-38FF226B03E7}"/>
      </w:docPartPr>
      <w:docPartBody>
        <w:p w:rsidR="00B570AF" w:rsidRDefault="00FC489E">
          <w:pPr>
            <w:pStyle w:val="3A60FCF016834ADDB3394329854F68DC"/>
          </w:pPr>
          <w:r w:rsidRPr="006145D8">
            <w:rPr>
              <w:lang w:bidi="it-IT"/>
            </w:rPr>
            <w:t>Cognome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89E"/>
    <w:rsid w:val="00B570AF"/>
    <w:rsid w:val="00B74D10"/>
    <w:rsid w:val="00EE42AE"/>
    <w:rsid w:val="00FC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39A4001626640558978F08DD45C97D5">
    <w:name w:val="F39A4001626640558978F08DD45C97D5"/>
  </w:style>
  <w:style w:type="paragraph" w:customStyle="1" w:styleId="577FC50F141D4389A7F91DDC13D953BE">
    <w:name w:val="577FC50F141D4389A7F91DDC13D953BE"/>
  </w:style>
  <w:style w:type="paragraph" w:customStyle="1" w:styleId="3A60FCF016834ADDB3394329854F68DC">
    <w:name w:val="3A60FCF016834ADDB3394329854F68DC"/>
  </w:style>
  <w:style w:type="paragraph" w:customStyle="1" w:styleId="91F03106FCDC4F87B38C9791B9BA077C">
    <w:name w:val="91F03106FCDC4F87B38C9791B9BA077C"/>
  </w:style>
  <w:style w:type="paragraph" w:customStyle="1" w:styleId="628EECAEA0244BC1BAAF8B12EB5C1189">
    <w:name w:val="628EECAEA0244BC1BAAF8B12EB5C1189"/>
  </w:style>
  <w:style w:type="paragraph" w:customStyle="1" w:styleId="517A741B986E419BBB4A6250C70C499E">
    <w:name w:val="517A741B986E419BBB4A6250C70C499E"/>
  </w:style>
  <w:style w:type="paragraph" w:customStyle="1" w:styleId="CFC4DAE05C5B437A877D00E8E748B8E1">
    <w:name w:val="CFC4DAE05C5B437A877D00E8E748B8E1"/>
  </w:style>
  <w:style w:type="paragraph" w:customStyle="1" w:styleId="D1D5EC175B824B8CB7148F44C410991D">
    <w:name w:val="D1D5EC175B824B8CB7148F44C410991D"/>
  </w:style>
  <w:style w:type="paragraph" w:customStyle="1" w:styleId="1BC948DFDFD84A83AFD48049458F354D">
    <w:name w:val="1BC948DFDFD84A83AFD48049458F354D"/>
  </w:style>
  <w:style w:type="paragraph" w:customStyle="1" w:styleId="E0170AB66B134BD7AEACEF7A081A53CF">
    <w:name w:val="E0170AB66B134BD7AEACEF7A081A53CF"/>
  </w:style>
  <w:style w:type="paragraph" w:customStyle="1" w:styleId="149E2157AB8840AC8974C3E74C0A7668">
    <w:name w:val="149E2157AB8840AC8974C3E74C0A7668"/>
  </w:style>
  <w:style w:type="paragraph" w:customStyle="1" w:styleId="5B0C3EA76BCC43C18E6F824642E1227D">
    <w:name w:val="5B0C3EA76BCC43C18E6F824642E1227D"/>
  </w:style>
  <w:style w:type="paragraph" w:customStyle="1" w:styleId="17507B04D8C84C8FAD7EC043614D83A8">
    <w:name w:val="17507B04D8C84C8FAD7EC043614D83A8"/>
  </w:style>
  <w:style w:type="paragraph" w:customStyle="1" w:styleId="3CD24BC939234EB4B642C1107590CE81">
    <w:name w:val="3CD24BC939234EB4B642C1107590CE81"/>
    <w:rsid w:val="00FC489E"/>
  </w:style>
  <w:style w:type="paragraph" w:customStyle="1" w:styleId="14B614CFF9B04659B3A3538DCB009DEF">
    <w:name w:val="14B614CFF9B04659B3A3538DCB009DEF"/>
    <w:rsid w:val="00FC489E"/>
  </w:style>
  <w:style w:type="paragraph" w:customStyle="1" w:styleId="4AA4AF5016F64CACA15302C0E75DBC89">
    <w:name w:val="4AA4AF5016F64CACA15302C0E75DBC89"/>
    <w:rsid w:val="00FC489E"/>
  </w:style>
  <w:style w:type="paragraph" w:customStyle="1" w:styleId="4D1DE0FE53A640AE8A73AC69CFA45636">
    <w:name w:val="4D1DE0FE53A640AE8A73AC69CFA45636"/>
    <w:rsid w:val="00FC489E"/>
  </w:style>
  <w:style w:type="paragraph" w:customStyle="1" w:styleId="0C0CF3BB48224C72AF8A21558C456DF9">
    <w:name w:val="0C0CF3BB48224C72AF8A21558C456DF9"/>
    <w:rsid w:val="00FC489E"/>
  </w:style>
  <w:style w:type="paragraph" w:customStyle="1" w:styleId="42F47AED4AB64C5A83E533C87A851E26">
    <w:name w:val="42F47AED4AB64C5A83E533C87A851E26"/>
    <w:rsid w:val="00FC489E"/>
  </w:style>
  <w:style w:type="paragraph" w:customStyle="1" w:styleId="844868D2E8C14236B797EF2CD8291972">
    <w:name w:val="844868D2E8C14236B797EF2CD8291972"/>
    <w:rsid w:val="00FC489E"/>
  </w:style>
  <w:style w:type="paragraph" w:customStyle="1" w:styleId="B75463C0B90D454CA9AA62F37D2755A3">
    <w:name w:val="B75463C0B90D454CA9AA62F37D2755A3"/>
    <w:rsid w:val="00FC489E"/>
  </w:style>
  <w:style w:type="paragraph" w:customStyle="1" w:styleId="7CD478A4A22947E58C8245DDCB0A0640">
    <w:name w:val="7CD478A4A22947E58C8245DDCB0A0640"/>
    <w:rsid w:val="00FC489E"/>
  </w:style>
  <w:style w:type="paragraph" w:customStyle="1" w:styleId="E0527A3E7C7B40248DCF9E47DE6DA516">
    <w:name w:val="E0527A3E7C7B40248DCF9E47DE6DA516"/>
    <w:rsid w:val="00FC48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adesione.dotx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2023-03-18T14:38:00Z</dcterms:created>
  <dcterms:modified xsi:type="dcterms:W3CDTF">2023-03-20T09:35:00Z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