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2670"/>
        <w:gridCol w:w="1762"/>
        <w:gridCol w:w="2164"/>
      </w:tblGrid>
      <w:tr w:rsidR="000172E5" w:rsidRPr="00637200" w14:paraId="575D0268" w14:textId="77777777" w:rsidTr="00DC1940">
        <w:tc>
          <w:tcPr>
            <w:tcW w:w="5000" w:type="pct"/>
            <w:gridSpan w:val="4"/>
            <w:shd w:val="clear" w:color="auto" w:fill="1E73AC" w:themeFill="accent2" w:themeFillTint="BF"/>
            <w:vAlign w:val="bottom"/>
          </w:tcPr>
          <w:p w14:paraId="2C691BD2" w14:textId="0BA6DD29" w:rsidR="000172E5" w:rsidRPr="00637200" w:rsidRDefault="006561E4" w:rsidP="00637200">
            <w:pPr>
              <w:pStyle w:val="Titolo1"/>
            </w:pPr>
            <w:r>
              <w:t>Dati</w:t>
            </w:r>
          </w:p>
        </w:tc>
      </w:tr>
      <w:tr w:rsidR="000172E5" w:rsidRPr="00846B76" w14:paraId="5EDB361C" w14:textId="77777777" w:rsidTr="002537EB">
        <w:sdt>
          <w:sdtPr>
            <w:id w:val="1621259925"/>
            <w:placeholder>
              <w:docPart w:val="577FC50F141D4389A7F91DDC13D953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263235B0" w14:textId="77777777" w:rsidR="000172E5" w:rsidRPr="00637200" w:rsidRDefault="007147D7" w:rsidP="00637200">
                <w:pPr>
                  <w:pStyle w:val="Rientronormale"/>
                </w:pPr>
                <w:r w:rsidRPr="00637200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F42559C" w14:textId="77777777" w:rsidR="000172E5" w:rsidRPr="00846B76" w:rsidRDefault="000172E5" w:rsidP="00311D4F"/>
        </w:tc>
      </w:tr>
      <w:tr w:rsidR="000172E5" w:rsidRPr="00846B76" w14:paraId="1E4C28ED" w14:textId="77777777" w:rsidTr="002537EB">
        <w:sdt>
          <w:sdtPr>
            <w:id w:val="-1470592894"/>
            <w:placeholder>
              <w:docPart w:val="3A60FCF016834ADDB3394329854F68D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1AB7B481" w14:textId="77777777" w:rsidR="000172E5" w:rsidRPr="00637200" w:rsidRDefault="007147D7" w:rsidP="00637200">
                <w:pPr>
                  <w:pStyle w:val="Rientronormale"/>
                </w:pPr>
                <w:r w:rsidRPr="00637200">
                  <w:rPr>
                    <w:lang w:bidi="it-IT"/>
                  </w:rPr>
                  <w:t>Cognome</w:t>
                </w:r>
              </w:p>
            </w:tc>
          </w:sdtContent>
        </w:sdt>
        <w:tc>
          <w:tcPr>
            <w:tcW w:w="36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9474A9" w14:textId="77777777" w:rsidR="000172E5" w:rsidRPr="00846B76" w:rsidRDefault="000172E5" w:rsidP="00311D4F"/>
        </w:tc>
      </w:tr>
      <w:tr w:rsidR="002537EB" w:rsidRPr="00846B76" w14:paraId="2FD3E7A6" w14:textId="77777777" w:rsidTr="002537EB">
        <w:trPr>
          <w:gridAfter w:val="1"/>
          <w:wAfter w:w="1199" w:type="pct"/>
        </w:trPr>
        <w:tc>
          <w:tcPr>
            <w:tcW w:w="1346" w:type="pct"/>
            <w:vAlign w:val="bottom"/>
          </w:tcPr>
          <w:p w14:paraId="6ACAC20B" w14:textId="28F08700" w:rsidR="002537EB" w:rsidRPr="00637200" w:rsidRDefault="002537EB" w:rsidP="00637200">
            <w:pPr>
              <w:pStyle w:val="Rientronormale"/>
            </w:pPr>
            <w:r>
              <w:t>Data nascita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8317CE" w14:textId="77777777" w:rsidR="002537EB" w:rsidRPr="00846B76" w:rsidRDefault="002537EB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633524C2" w14:textId="5C8D9893" w:rsidR="002537EB" w:rsidRDefault="002537EB" w:rsidP="00311D4F"/>
        </w:tc>
      </w:tr>
      <w:tr w:rsidR="000172E5" w:rsidRPr="00846B76" w14:paraId="7E3CA633" w14:textId="77777777" w:rsidTr="002537EB">
        <w:tc>
          <w:tcPr>
            <w:tcW w:w="1346" w:type="pct"/>
            <w:vAlign w:val="bottom"/>
          </w:tcPr>
          <w:p w14:paraId="6F6A9E19" w14:textId="755429E8" w:rsidR="000172E5" w:rsidRPr="00637200" w:rsidRDefault="000C6360" w:rsidP="00637200">
            <w:pPr>
              <w:pStyle w:val="Rientronormale"/>
            </w:pPr>
            <w:r>
              <w:t>E-mail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8401A45" w14:textId="77777777" w:rsidR="000172E5" w:rsidRPr="00846B76" w:rsidRDefault="000172E5" w:rsidP="00311D4F"/>
        </w:tc>
      </w:tr>
      <w:tr w:rsidR="000172E5" w:rsidRPr="00846B76" w14:paraId="3EE7F05F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7C0EA4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6955DFE" w14:textId="77777777" w:rsidTr="00DC1940">
        <w:tc>
          <w:tcPr>
            <w:tcW w:w="5000" w:type="pct"/>
            <w:gridSpan w:val="4"/>
            <w:shd w:val="clear" w:color="auto" w:fill="1E73AC" w:themeFill="accent2" w:themeFillTint="BF"/>
            <w:vAlign w:val="bottom"/>
          </w:tcPr>
          <w:p w14:paraId="62FD32DE" w14:textId="08AEB649" w:rsidR="000172E5" w:rsidRPr="00846B76" w:rsidRDefault="006561E4" w:rsidP="00637200">
            <w:pPr>
              <w:pStyle w:val="Titolo1"/>
            </w:pPr>
            <w:r>
              <w:t>Indirizzo</w:t>
            </w:r>
          </w:p>
        </w:tc>
      </w:tr>
      <w:tr w:rsidR="000172E5" w:rsidRPr="00846B76" w14:paraId="054E383D" w14:textId="77777777" w:rsidTr="002537EB">
        <w:tc>
          <w:tcPr>
            <w:tcW w:w="1346" w:type="pct"/>
            <w:vAlign w:val="bottom"/>
          </w:tcPr>
          <w:p w14:paraId="4B43AFF7" w14:textId="7663C9A3" w:rsidR="000172E5" w:rsidRPr="00846B76" w:rsidRDefault="006561E4" w:rsidP="00311D4F">
            <w:pPr>
              <w:pStyle w:val="Rientronormale"/>
            </w:pPr>
            <w:r>
              <w:t>Indirizzo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EC276A3" w14:textId="77777777" w:rsidR="000172E5" w:rsidRPr="00846B76" w:rsidRDefault="000172E5" w:rsidP="00311D4F"/>
        </w:tc>
      </w:tr>
      <w:tr w:rsidR="000172E5" w:rsidRPr="00846B76" w14:paraId="6AC782AC" w14:textId="77777777" w:rsidTr="002537EB">
        <w:tc>
          <w:tcPr>
            <w:tcW w:w="1346" w:type="pct"/>
            <w:vAlign w:val="bottom"/>
          </w:tcPr>
          <w:p w14:paraId="24D03ABA" w14:textId="044D1627" w:rsidR="000172E5" w:rsidRPr="00846B76" w:rsidRDefault="005D7F34" w:rsidP="00311D4F">
            <w:pPr>
              <w:pStyle w:val="Rientronormale"/>
            </w:pPr>
            <w:r>
              <w:t>CAP</w:t>
            </w:r>
          </w:p>
        </w:tc>
        <w:tc>
          <w:tcPr>
            <w:tcW w:w="36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69BEBF" w14:textId="77777777" w:rsidR="000172E5" w:rsidRPr="00846B76" w:rsidRDefault="000172E5" w:rsidP="00311D4F"/>
        </w:tc>
      </w:tr>
      <w:tr w:rsidR="000172E5" w:rsidRPr="00846B76" w14:paraId="72B9D3B1" w14:textId="77777777" w:rsidTr="002537EB">
        <w:tc>
          <w:tcPr>
            <w:tcW w:w="1346" w:type="pct"/>
            <w:vAlign w:val="bottom"/>
          </w:tcPr>
          <w:p w14:paraId="02ECDFCC" w14:textId="47A9CD60" w:rsidR="000172E5" w:rsidRPr="00846B76" w:rsidRDefault="006561E4" w:rsidP="00311D4F">
            <w:pPr>
              <w:pStyle w:val="Rientronormale"/>
            </w:pPr>
            <w:r>
              <w:t>Città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524A62" w14:textId="77777777"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73FC710F" w14:textId="731719F0" w:rsidR="000172E5" w:rsidRPr="00846B76" w:rsidRDefault="00F52CD5" w:rsidP="00637200">
            <w:r>
              <w:t xml:space="preserve">    </w:t>
            </w:r>
            <w:r w:rsidR="00975145">
              <w:t xml:space="preserve">  </w:t>
            </w:r>
            <w:r w:rsidR="006561E4">
              <w:t>Regione</w:t>
            </w:r>
          </w:p>
        </w:tc>
        <w:tc>
          <w:tcPr>
            <w:tcW w:w="119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8A4D07" w14:textId="77777777" w:rsidR="000172E5" w:rsidRPr="00846B76" w:rsidRDefault="000172E5" w:rsidP="00311D4F"/>
        </w:tc>
      </w:tr>
      <w:tr w:rsidR="000172E5" w:rsidRPr="00846B76" w14:paraId="7D9E089F" w14:textId="77777777" w:rsidTr="002537EB">
        <w:tc>
          <w:tcPr>
            <w:tcW w:w="1346" w:type="pct"/>
            <w:vAlign w:val="bottom"/>
          </w:tcPr>
          <w:p w14:paraId="5DFB1872" w14:textId="18E13B3E" w:rsidR="000172E5" w:rsidRPr="00846B76" w:rsidRDefault="006561E4" w:rsidP="00311D4F">
            <w:pPr>
              <w:pStyle w:val="Rientronormale"/>
            </w:pPr>
            <w:r>
              <w:t>Cellulare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04E5C408" w14:textId="77777777" w:rsidR="000172E5" w:rsidRPr="00846B76" w:rsidRDefault="000172E5" w:rsidP="00311D4F"/>
        </w:tc>
      </w:tr>
      <w:tr w:rsidR="000172E5" w:rsidRPr="00846B76" w14:paraId="1802EF55" w14:textId="77777777" w:rsidTr="002537EB">
        <w:tc>
          <w:tcPr>
            <w:tcW w:w="1346" w:type="pct"/>
            <w:vAlign w:val="bottom"/>
          </w:tcPr>
          <w:p w14:paraId="32BDB1E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4" w:type="pct"/>
            <w:gridSpan w:val="3"/>
            <w:vAlign w:val="bottom"/>
          </w:tcPr>
          <w:p w14:paraId="325F95C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7082E94" w14:textId="77777777" w:rsidTr="00502E9C">
        <w:tc>
          <w:tcPr>
            <w:tcW w:w="1346" w:type="pct"/>
            <w:vAlign w:val="bottom"/>
          </w:tcPr>
          <w:p w14:paraId="43A44E25" w14:textId="0DF64D9F" w:rsidR="000172E5" w:rsidRPr="00846B76" w:rsidRDefault="006561E4" w:rsidP="00637200">
            <w:r>
              <w:t xml:space="preserve">         Professione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1156B91C" w14:textId="77777777" w:rsidR="000172E5" w:rsidRPr="00846B76" w:rsidRDefault="000172E5" w:rsidP="00637200"/>
        </w:tc>
      </w:tr>
    </w:tbl>
    <w:p w14:paraId="5AA0A6C9" w14:textId="77777777" w:rsidR="001E3560" w:rsidRDefault="001E3560" w:rsidP="00637200"/>
    <w:p w14:paraId="731939FD" w14:textId="77777777" w:rsidR="00E51C35" w:rsidRDefault="001E3560" w:rsidP="00E51C35">
      <w:pPr>
        <w:spacing w:after="0"/>
      </w:pPr>
      <w:r>
        <w:t>Gentile Utente,</w:t>
      </w:r>
    </w:p>
    <w:p w14:paraId="76FC9B15" w14:textId="0BE6B5BC" w:rsidR="001E3560" w:rsidRPr="0074520A" w:rsidRDefault="001E3560" w:rsidP="00E51C35">
      <w:pPr>
        <w:jc w:val="both"/>
        <w:rPr>
          <w:sz w:val="24"/>
          <w:szCs w:val="24"/>
        </w:rPr>
      </w:pPr>
      <w:r w:rsidRPr="0074520A">
        <w:rPr>
          <w:sz w:val="24"/>
          <w:szCs w:val="24"/>
        </w:rPr>
        <w:t xml:space="preserve">desideriamo informarLa sull’uso che facciamo dei dati che La riguardano. </w:t>
      </w:r>
      <w:r w:rsidR="009E7AA2" w:rsidRPr="0074520A">
        <w:rPr>
          <w:sz w:val="24"/>
          <w:szCs w:val="24"/>
        </w:rPr>
        <w:br/>
      </w:r>
      <w:r w:rsidRPr="0074520A">
        <w:rPr>
          <w:sz w:val="24"/>
          <w:szCs w:val="24"/>
        </w:rPr>
        <w:t xml:space="preserve">Si tratta delle informazioni che Lei sta per fornirci compilando il presente modulo. </w:t>
      </w:r>
      <w:r w:rsidR="00B80196">
        <w:rPr>
          <w:sz w:val="24"/>
          <w:szCs w:val="24"/>
        </w:rPr>
        <w:br/>
      </w:r>
      <w:r w:rsidRPr="0074520A">
        <w:rPr>
          <w:sz w:val="24"/>
          <w:szCs w:val="24"/>
        </w:rPr>
        <w:t xml:space="preserve">I dati saranno trattati dal personale della Biblioteca, per gestire la Sua richiesta. </w:t>
      </w:r>
      <w:r w:rsidR="00B80196">
        <w:rPr>
          <w:sz w:val="24"/>
          <w:szCs w:val="24"/>
        </w:rPr>
        <w:br/>
      </w:r>
      <w:r w:rsidRPr="0074520A">
        <w:rPr>
          <w:sz w:val="24"/>
          <w:szCs w:val="24"/>
        </w:rPr>
        <w:t>I dati, se forniti, saranno trattati con strumenti manuali o informatici, nel rispetto di quanto stabilito dall’ art. 13 del D. Lgs. n. 169/2003 sulla tutela dei dati personali, per la seguente finalità e trattamento: prestito bibliotecario.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2789"/>
      </w:tblGrid>
      <w:tr w:rsidR="001E3560" w:rsidRPr="00846B76" w14:paraId="16240E28" w14:textId="77777777" w:rsidTr="0049245E">
        <w:tc>
          <w:tcPr>
            <w:tcW w:w="3455" w:type="pct"/>
            <w:vAlign w:val="bottom"/>
          </w:tcPr>
          <w:p w14:paraId="4FE16FD5" w14:textId="7AC6C23B" w:rsidR="001E3560" w:rsidRPr="00846B76" w:rsidRDefault="0049245E" w:rsidP="002F2849">
            <w:r w:rsidRPr="0049245E">
              <w:t>acconsento al trattamento della privacy</w:t>
            </w:r>
            <w:r w:rsidR="00E51C35">
              <w:t>:</w:t>
            </w:r>
            <w:r w:rsidR="00E51C35">
              <w:br/>
              <w:t xml:space="preserve">data e </w:t>
            </w:r>
            <w:r w:rsidRPr="0049245E">
              <w:t>firma</w:t>
            </w:r>
            <w:r w:rsidR="001C480E">
              <w:t>:</w:t>
            </w:r>
          </w:p>
        </w:tc>
        <w:tc>
          <w:tcPr>
            <w:tcW w:w="1545" w:type="pct"/>
            <w:tcBorders>
              <w:bottom w:val="single" w:sz="4" w:space="0" w:color="auto"/>
            </w:tcBorders>
            <w:vAlign w:val="bottom"/>
          </w:tcPr>
          <w:p w14:paraId="168C0EE4" w14:textId="21A04660" w:rsidR="001E3560" w:rsidRPr="00846B76" w:rsidRDefault="001E3560" w:rsidP="002F2849"/>
        </w:tc>
      </w:tr>
    </w:tbl>
    <w:p w14:paraId="2223BB9E" w14:textId="77777777" w:rsidR="001E3560" w:rsidRPr="0006568A" w:rsidRDefault="001E3560" w:rsidP="001E3560"/>
    <w:sectPr w:rsidR="001E3560" w:rsidRPr="0006568A" w:rsidSect="005A1B2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8DE01" w14:textId="77777777" w:rsidR="005A1B2B" w:rsidRDefault="005A1B2B" w:rsidP="000172E5">
      <w:pPr>
        <w:spacing w:after="0" w:line="240" w:lineRule="auto"/>
      </w:pPr>
      <w:r>
        <w:separator/>
      </w:r>
    </w:p>
  </w:endnote>
  <w:endnote w:type="continuationSeparator" w:id="0">
    <w:p w14:paraId="4366374B" w14:textId="77777777" w:rsidR="005A1B2B" w:rsidRDefault="005A1B2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5C4C37-38FA-424B-BAEA-B29279985402}"/>
    <w:embedBold r:id="rId2" w:fontKey="{F93CB26D-353B-4A47-8DF6-8F98674937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CE59CA9-CB29-478E-A0A4-87086BC7DDBA}"/>
    <w:embedBold r:id="rId4" w:fontKey="{B65410B5-15BF-467D-A297-72017D26E069}"/>
    <w:embedItalic r:id="rId5" w:fontKey="{3FCF7B4C-1D57-4DAE-9534-5750BBE2083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A47C804-4361-4FBE-944C-116A4EFB30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8E7AC24-6924-47B0-9B3E-3A618AB3C6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35"/>
      <w:gridCol w:w="4591"/>
    </w:tblGrid>
    <w:tr w:rsidR="006561E4" w:rsidRPr="00311D4F" w14:paraId="3EEF6148" w14:textId="77777777" w:rsidTr="00637200">
      <w:tc>
        <w:tcPr>
          <w:tcW w:w="4675" w:type="dxa"/>
          <w:vAlign w:val="center"/>
        </w:tcPr>
        <w:p w14:paraId="1929F13E" w14:textId="7CBADCD6" w:rsidR="00311D4F" w:rsidRPr="00311D4F" w:rsidRDefault="006561E4" w:rsidP="006561E4">
          <w:pPr>
            <w:pStyle w:val="Pidipagina"/>
          </w:pPr>
          <w:r w:rsidRPr="006561E4">
            <w:t>La Biblioteca della Facoltà</w:t>
          </w:r>
          <w:r>
            <w:br/>
            <w:t>Via del Serafico, 1</w:t>
          </w:r>
          <w:r>
            <w:br/>
            <w:t>00142 Roma</w:t>
          </w:r>
        </w:p>
      </w:tc>
      <w:tc>
        <w:tcPr>
          <w:tcW w:w="4675" w:type="dxa"/>
          <w:vAlign w:val="center"/>
        </w:tcPr>
        <w:p w14:paraId="791893EA" w14:textId="433C7D5F" w:rsidR="00311D4F" w:rsidRPr="00311D4F" w:rsidRDefault="006561E4" w:rsidP="00637200">
          <w:pPr>
            <w:pStyle w:val="Pidipagina"/>
            <w:jc w:val="right"/>
          </w:pPr>
          <w:r>
            <w:rPr>
              <w:noProof/>
            </w:rPr>
            <w:drawing>
              <wp:inline distT="0" distB="0" distL="0" distR="0" wp14:anchorId="1B8F6648" wp14:editId="68D73A92">
                <wp:extent cx="2004365" cy="837854"/>
                <wp:effectExtent l="0" t="0" r="0" b="63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8473" cy="877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73E8F1" w14:textId="77777777" w:rsidR="006145D8" w:rsidRDefault="006145D8" w:rsidP="006372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A45E4" w14:textId="77777777" w:rsidR="005A1B2B" w:rsidRDefault="005A1B2B" w:rsidP="000172E5">
      <w:pPr>
        <w:spacing w:after="0" w:line="240" w:lineRule="auto"/>
      </w:pPr>
      <w:r>
        <w:separator/>
      </w:r>
    </w:p>
  </w:footnote>
  <w:footnote w:type="continuationSeparator" w:id="0">
    <w:p w14:paraId="4B26C101" w14:textId="77777777" w:rsidR="005A1B2B" w:rsidRDefault="005A1B2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3DFF2192" w14:textId="77777777" w:rsidTr="00384B05">
      <w:trPr>
        <w:trHeight w:val="990"/>
      </w:trPr>
      <w:tc>
        <w:tcPr>
          <w:tcW w:w="1350" w:type="dxa"/>
          <w:vAlign w:val="center"/>
        </w:tcPr>
        <w:p w14:paraId="682C468E" w14:textId="77777777" w:rsidR="00B337A2" w:rsidRPr="00637200" w:rsidRDefault="00B337A2" w:rsidP="00637200">
          <w:pPr>
            <w:pStyle w:val="Intestazione"/>
          </w:pPr>
          <w:r w:rsidRPr="00637200">
            <w:rPr>
              <w:noProof/>
              <w:lang w:bidi="it-IT"/>
            </w:rPr>
            <w:drawing>
              <wp:inline distT="0" distB="0" distL="0" distR="0" wp14:anchorId="23FE19B1" wp14:editId="0B54B538">
                <wp:extent cx="640080" cy="640080"/>
                <wp:effectExtent l="0" t="0" r="0" b="0"/>
                <wp:docPr id="5" name="Elemento grafico 5" descr="Ute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59B9DBD" w14:textId="1449ECFC" w:rsidR="00B337A2" w:rsidRPr="00637200" w:rsidRDefault="006561E4" w:rsidP="00637200">
          <w:pPr>
            <w:pStyle w:val="Intestazione"/>
          </w:pPr>
          <w:r w:rsidRPr="00292711">
            <w:rPr>
              <w:color w:val="0F3B59" w:themeColor="accent1" w:themeShade="BF"/>
            </w:rPr>
            <w:t>Modulo Tessera Biblioteca Seraphicum</w:t>
          </w:r>
        </w:p>
      </w:tc>
    </w:tr>
  </w:tbl>
  <w:p w14:paraId="7FB7A392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88520241">
    <w:abstractNumId w:val="11"/>
  </w:num>
  <w:num w:numId="2" w16cid:durableId="1426221165">
    <w:abstractNumId w:val="7"/>
  </w:num>
  <w:num w:numId="3" w16cid:durableId="707723909">
    <w:abstractNumId w:val="15"/>
  </w:num>
  <w:num w:numId="4" w16cid:durableId="440994136">
    <w:abstractNumId w:val="12"/>
  </w:num>
  <w:num w:numId="5" w16cid:durableId="1455248153">
    <w:abstractNumId w:val="13"/>
  </w:num>
  <w:num w:numId="6" w16cid:durableId="1517229727">
    <w:abstractNumId w:val="19"/>
  </w:num>
  <w:num w:numId="7" w16cid:durableId="1230506782">
    <w:abstractNumId w:val="6"/>
  </w:num>
  <w:num w:numId="8" w16cid:durableId="1086421428">
    <w:abstractNumId w:val="10"/>
  </w:num>
  <w:num w:numId="9" w16cid:durableId="1371568423">
    <w:abstractNumId w:val="17"/>
  </w:num>
  <w:num w:numId="10" w16cid:durableId="1833334128">
    <w:abstractNumId w:val="1"/>
  </w:num>
  <w:num w:numId="11" w16cid:durableId="1858498795">
    <w:abstractNumId w:val="5"/>
  </w:num>
  <w:num w:numId="12" w16cid:durableId="1408335086">
    <w:abstractNumId w:val="0"/>
  </w:num>
  <w:num w:numId="13" w16cid:durableId="216551020">
    <w:abstractNumId w:val="2"/>
  </w:num>
  <w:num w:numId="14" w16cid:durableId="96680926">
    <w:abstractNumId w:val="9"/>
  </w:num>
  <w:num w:numId="15" w16cid:durableId="139619375">
    <w:abstractNumId w:val="8"/>
  </w:num>
  <w:num w:numId="16" w16cid:durableId="2095936879">
    <w:abstractNumId w:val="16"/>
  </w:num>
  <w:num w:numId="17" w16cid:durableId="1532453142">
    <w:abstractNumId w:val="3"/>
  </w:num>
  <w:num w:numId="18" w16cid:durableId="1466313088">
    <w:abstractNumId w:val="21"/>
  </w:num>
  <w:num w:numId="19" w16cid:durableId="1996715474">
    <w:abstractNumId w:val="18"/>
  </w:num>
  <w:num w:numId="20" w16cid:durableId="1035933858">
    <w:abstractNumId w:val="14"/>
  </w:num>
  <w:num w:numId="21" w16cid:durableId="845171129">
    <w:abstractNumId w:val="20"/>
  </w:num>
  <w:num w:numId="22" w16cid:durableId="157204074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1E4"/>
    <w:rsid w:val="000172E5"/>
    <w:rsid w:val="0004471C"/>
    <w:rsid w:val="00052382"/>
    <w:rsid w:val="0006568A"/>
    <w:rsid w:val="00076F0F"/>
    <w:rsid w:val="00084253"/>
    <w:rsid w:val="000C6360"/>
    <w:rsid w:val="000D1F49"/>
    <w:rsid w:val="001727CA"/>
    <w:rsid w:val="001800AB"/>
    <w:rsid w:val="001C480E"/>
    <w:rsid w:val="001E3560"/>
    <w:rsid w:val="002537EB"/>
    <w:rsid w:val="00292711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9245E"/>
    <w:rsid w:val="004D5D62"/>
    <w:rsid w:val="00502E9C"/>
    <w:rsid w:val="005112D0"/>
    <w:rsid w:val="00523D77"/>
    <w:rsid w:val="00577E06"/>
    <w:rsid w:val="00583334"/>
    <w:rsid w:val="005A1B2B"/>
    <w:rsid w:val="005A3BF7"/>
    <w:rsid w:val="005D7F34"/>
    <w:rsid w:val="005F2035"/>
    <w:rsid w:val="005F7990"/>
    <w:rsid w:val="006145D8"/>
    <w:rsid w:val="00637200"/>
    <w:rsid w:val="0063739C"/>
    <w:rsid w:val="006561E4"/>
    <w:rsid w:val="006A5C51"/>
    <w:rsid w:val="007147D7"/>
    <w:rsid w:val="0074520A"/>
    <w:rsid w:val="00770F25"/>
    <w:rsid w:val="007A1B4F"/>
    <w:rsid w:val="007A35A8"/>
    <w:rsid w:val="007B0A85"/>
    <w:rsid w:val="007C6A52"/>
    <w:rsid w:val="0082043E"/>
    <w:rsid w:val="00846B76"/>
    <w:rsid w:val="0086797B"/>
    <w:rsid w:val="008C3D6F"/>
    <w:rsid w:val="008E203A"/>
    <w:rsid w:val="0091229C"/>
    <w:rsid w:val="00940E73"/>
    <w:rsid w:val="00975145"/>
    <w:rsid w:val="0098597D"/>
    <w:rsid w:val="009E7AA2"/>
    <w:rsid w:val="009F619A"/>
    <w:rsid w:val="009F6DDE"/>
    <w:rsid w:val="00A370A8"/>
    <w:rsid w:val="00A63E77"/>
    <w:rsid w:val="00B337A2"/>
    <w:rsid w:val="00B40514"/>
    <w:rsid w:val="00B80196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1940"/>
    <w:rsid w:val="00DC71EC"/>
    <w:rsid w:val="00E51C35"/>
    <w:rsid w:val="00E61C09"/>
    <w:rsid w:val="00EB3B58"/>
    <w:rsid w:val="00EC7359"/>
    <w:rsid w:val="00EE3054"/>
    <w:rsid w:val="00F00606"/>
    <w:rsid w:val="00F01256"/>
    <w:rsid w:val="00F52CD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B15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qFormat/>
    <w:rsid w:val="00311D4F"/>
    <w:pPr>
      <w:spacing w:after="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7200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ap\AppData\Roaming\Microsoft\Templates\Modulo%20di%20adesio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7FC50F141D4389A7F91DDC13D953B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6DDD39-D1C9-4E52-A5B8-F42AD41963EC}"/>
      </w:docPartPr>
      <w:docPartBody>
        <w:p w:rsidR="00FD2794" w:rsidRDefault="00FC489E">
          <w:pPr>
            <w:pStyle w:val="577FC50F141D4389A7F91DDC13D953BE"/>
          </w:pPr>
          <w:r w:rsidRPr="006145D8">
            <w:rPr>
              <w:lang w:bidi="it-IT"/>
            </w:rPr>
            <w:t>Nome</w:t>
          </w:r>
        </w:p>
      </w:docPartBody>
    </w:docPart>
    <w:docPart>
      <w:docPartPr>
        <w:name w:val="3A60FCF016834ADDB3394329854F68D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6620E24-BEDB-408A-AB41-38FF226B03E7}"/>
      </w:docPartPr>
      <w:docPartBody>
        <w:p w:rsidR="00FD2794" w:rsidRDefault="00FC489E">
          <w:pPr>
            <w:pStyle w:val="3A60FCF016834ADDB3394329854F68DC"/>
          </w:pPr>
          <w:r w:rsidRPr="006145D8">
            <w:rPr>
              <w:lang w:bidi="it-IT"/>
            </w:rPr>
            <w:t>Cognome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89E"/>
    <w:rsid w:val="004A4D93"/>
    <w:rsid w:val="00BB1CA7"/>
    <w:rsid w:val="00E855AF"/>
    <w:rsid w:val="00FB2CB0"/>
    <w:rsid w:val="00FC489E"/>
    <w:rsid w:val="00FD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577FC50F141D4389A7F91DDC13D953BE">
    <w:name w:val="577FC50F141D4389A7F91DDC13D953BE"/>
  </w:style>
  <w:style w:type="paragraph" w:customStyle="1" w:styleId="3A60FCF016834ADDB3394329854F68DC">
    <w:name w:val="3A60FCF016834ADDB3394329854F68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16c05727-aa75-4e4a-9b5f-8a80a1165891"/>
    <ds:schemaRef ds:uri="71af3243-3dd4-4a8d-8c0d-dd76da1f02a5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adesione</Template>
  <TotalTime>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2023-03-18T14:38:00Z</dcterms:created>
  <dcterms:modified xsi:type="dcterms:W3CDTF">2024-02-05T17:06:00Z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